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EEEBA" w14:textId="121BAD4F" w:rsidR="00633212" w:rsidRDefault="009E26CF">
      <w:pPr>
        <w:pStyle w:val="Nzev"/>
      </w:pPr>
      <w:r>
        <w:t xml:space="preserve">DP Březen </w:t>
      </w:r>
      <w:r w:rsidR="00230253">
        <w:t xml:space="preserve">– 1 </w:t>
      </w:r>
      <w:r w:rsidR="00B66BE1">
        <w:t>–</w:t>
      </w:r>
      <w:r w:rsidR="00230253">
        <w:t xml:space="preserve"> </w:t>
      </w:r>
      <w:r w:rsidR="00B66BE1">
        <w:t>12. 3. 2021</w:t>
      </w:r>
    </w:p>
    <w:p w14:paraId="4879036D" w14:textId="1EC568A9" w:rsidR="00633212" w:rsidRDefault="00B66BE1">
      <w:pPr>
        <w:pStyle w:val="Nadpis1"/>
      </w:pPr>
      <w:r>
        <w:t>Keramika – modelování</w:t>
      </w:r>
    </w:p>
    <w:p w14:paraId="45DD7D7F" w14:textId="044A6B1F" w:rsidR="00633212" w:rsidRDefault="004E29A8" w:rsidP="007258A0">
      <w:pPr>
        <w:pStyle w:val="Odstavecseseznamem"/>
        <w:numPr>
          <w:ilvl w:val="0"/>
          <w:numId w:val="17"/>
        </w:numPr>
      </w:pPr>
      <w:r>
        <w:t>Nachystáme si plátno, váleček, vodu,</w:t>
      </w:r>
      <w:r w:rsidR="005023AB">
        <w:t xml:space="preserve"> příborový </w:t>
      </w:r>
      <w:r w:rsidR="00CB5001">
        <w:t>nůž.</w:t>
      </w:r>
    </w:p>
    <w:p w14:paraId="2126F749" w14:textId="5B8ACE9C" w:rsidR="00B43E2E" w:rsidRDefault="00F016ED" w:rsidP="00B43E2E">
      <w:pPr>
        <w:pStyle w:val="Odstavecseseznamem"/>
        <w:numPr>
          <w:ilvl w:val="0"/>
          <w:numId w:val="17"/>
        </w:numPr>
      </w:pPr>
      <w:r>
        <w:t>Hlínu nejdříve rozpracujeme podobně jako těsto</w:t>
      </w:r>
      <w:r w:rsidR="00B43E2E">
        <w:t xml:space="preserve">. </w:t>
      </w:r>
    </w:p>
    <w:p w14:paraId="77252A48" w14:textId="6196102B" w:rsidR="00B43E2E" w:rsidRDefault="00B43E2E" w:rsidP="00B43E2E">
      <w:pPr>
        <w:pStyle w:val="Odstavecseseznamem"/>
        <w:numPr>
          <w:ilvl w:val="0"/>
          <w:numId w:val="17"/>
        </w:numPr>
      </w:pPr>
      <w:r>
        <w:t>Během práce</w:t>
      </w:r>
      <w:r w:rsidR="00CB5001">
        <w:t xml:space="preserve"> si vlhčíme ruce.</w:t>
      </w:r>
    </w:p>
    <w:p w14:paraId="25275F89" w14:textId="43A5C1FA" w:rsidR="00CB5001" w:rsidRDefault="00CB2D0A" w:rsidP="00B43E2E">
      <w:pPr>
        <w:pStyle w:val="Odstavecseseznamem"/>
        <w:numPr>
          <w:ilvl w:val="0"/>
          <w:numId w:val="17"/>
        </w:numPr>
      </w:pPr>
      <w:r>
        <w:t>Když je hlína měkká</w:t>
      </w:r>
      <w:r w:rsidR="006E613B">
        <w:t xml:space="preserve">, </w:t>
      </w:r>
      <w:r>
        <w:t xml:space="preserve">můžeme začít </w:t>
      </w:r>
      <w:r w:rsidR="009535F0">
        <w:t>pracovat.</w:t>
      </w:r>
    </w:p>
    <w:p w14:paraId="0EDB3370" w14:textId="77777777" w:rsidR="009535F0" w:rsidRDefault="009535F0" w:rsidP="00406961">
      <w:pPr>
        <w:ind w:left="360"/>
      </w:pPr>
    </w:p>
    <w:p w14:paraId="37AE57CB" w14:textId="29BF2339" w:rsidR="006038D1" w:rsidRPr="00406961" w:rsidRDefault="00853C74" w:rsidP="00406961">
      <w:pPr>
        <w:pStyle w:val="Odstavecseseznamem"/>
        <w:numPr>
          <w:ilvl w:val="0"/>
          <w:numId w:val="2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MÍSA</w:t>
      </w:r>
    </w:p>
    <w:p w14:paraId="79E7291D" w14:textId="0454CC2F" w:rsidR="00143BE7" w:rsidRDefault="000212DE" w:rsidP="006038D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Video </w:t>
      </w:r>
      <w:r w:rsidR="00296B16">
        <w:rPr>
          <w:b/>
          <w:bCs/>
          <w:sz w:val="40"/>
          <w:szCs w:val="40"/>
        </w:rPr>
        <w:t xml:space="preserve">jak na </w:t>
      </w:r>
      <w:r w:rsidR="0086792B">
        <w:rPr>
          <w:b/>
          <w:bCs/>
          <w:sz w:val="40"/>
          <w:szCs w:val="40"/>
        </w:rPr>
        <w:t>to,</w:t>
      </w:r>
      <w:r w:rsidR="00296B16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najdete </w:t>
      </w:r>
      <w:r w:rsidR="00725A11">
        <w:rPr>
          <w:b/>
          <w:bCs/>
          <w:sz w:val="40"/>
          <w:szCs w:val="40"/>
        </w:rPr>
        <w:t>na</w:t>
      </w:r>
      <w:r>
        <w:rPr>
          <w:b/>
          <w:bCs/>
          <w:sz w:val="40"/>
          <w:szCs w:val="40"/>
        </w:rPr>
        <w:t xml:space="preserve"> </w:t>
      </w:r>
      <w:r w:rsidR="005D2991">
        <w:rPr>
          <w:b/>
          <w:bCs/>
          <w:sz w:val="40"/>
          <w:szCs w:val="40"/>
        </w:rPr>
        <w:t xml:space="preserve">Facebooku </w:t>
      </w:r>
      <w:r w:rsidR="00143BE7">
        <w:rPr>
          <w:b/>
          <w:bCs/>
          <w:sz w:val="40"/>
          <w:szCs w:val="40"/>
        </w:rPr>
        <w:t>:</w:t>
      </w:r>
    </w:p>
    <w:p w14:paraId="366AE47B" w14:textId="75312862" w:rsidR="006038D1" w:rsidRPr="005F0DBF" w:rsidRDefault="00A025E6" w:rsidP="006038D1">
      <w:pPr>
        <w:rPr>
          <w:b/>
          <w:bCs/>
          <w:color w:val="0070C0"/>
          <w:sz w:val="40"/>
          <w:szCs w:val="40"/>
          <w:u w:val="single"/>
        </w:rPr>
      </w:pPr>
      <w:r w:rsidRPr="005F0DBF">
        <w:rPr>
          <w:b/>
          <w:bCs/>
          <w:color w:val="0070C0"/>
          <w:sz w:val="40"/>
          <w:szCs w:val="40"/>
          <w:u w:val="single"/>
        </w:rPr>
        <w:t>výtvarka hudebka ZUŠ Vidnava</w:t>
      </w:r>
    </w:p>
    <w:p w14:paraId="04C785EE" w14:textId="0891C4DE" w:rsidR="00423B40" w:rsidRDefault="00423B40" w:rsidP="00423B40">
      <w:pPr>
        <w:pStyle w:val="Odstavecseseznamem"/>
        <w:numPr>
          <w:ilvl w:val="0"/>
          <w:numId w:val="18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Jako korpus můžete použít </w:t>
      </w:r>
      <w:r w:rsidR="006E613B">
        <w:rPr>
          <w:b/>
          <w:bCs/>
          <w:sz w:val="40"/>
          <w:szCs w:val="40"/>
        </w:rPr>
        <w:t>mísu libovolné velikosti.</w:t>
      </w:r>
    </w:p>
    <w:p w14:paraId="35AD4D0A" w14:textId="2281EA96" w:rsidR="009F28B0" w:rsidRDefault="009F28B0" w:rsidP="00423B40">
      <w:pPr>
        <w:pStyle w:val="Odstavecseseznamem"/>
        <w:numPr>
          <w:ilvl w:val="0"/>
          <w:numId w:val="18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Plát se dává na vnější </w:t>
      </w:r>
      <w:r w:rsidR="00D71F22">
        <w:rPr>
          <w:b/>
          <w:bCs/>
          <w:sz w:val="40"/>
          <w:szCs w:val="40"/>
        </w:rPr>
        <w:t>stranu.</w:t>
      </w:r>
    </w:p>
    <w:p w14:paraId="5471576B" w14:textId="4AF0A628" w:rsidR="009F28B0" w:rsidRDefault="007B357D" w:rsidP="00423B40">
      <w:pPr>
        <w:pStyle w:val="Odstavecseseznamem"/>
        <w:numPr>
          <w:ilvl w:val="0"/>
          <w:numId w:val="18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Mezi plátem a mísou</w:t>
      </w:r>
      <w:r w:rsidR="001267D2">
        <w:rPr>
          <w:b/>
          <w:bCs/>
          <w:sz w:val="40"/>
          <w:szCs w:val="40"/>
        </w:rPr>
        <w:t xml:space="preserve"> musí být fólie</w:t>
      </w:r>
      <w:r w:rsidR="007D4BB9">
        <w:rPr>
          <w:b/>
          <w:bCs/>
          <w:sz w:val="40"/>
          <w:szCs w:val="40"/>
        </w:rPr>
        <w:t xml:space="preserve"> nebo </w:t>
      </w:r>
      <w:r w:rsidR="00D71F22">
        <w:rPr>
          <w:b/>
          <w:bCs/>
          <w:sz w:val="40"/>
          <w:szCs w:val="40"/>
        </w:rPr>
        <w:t>plátýnko.</w:t>
      </w:r>
    </w:p>
    <w:p w14:paraId="7CB82B5D" w14:textId="77777777" w:rsidR="006E0FCB" w:rsidRDefault="00477E00" w:rsidP="006E0FCB">
      <w:pPr>
        <w:pStyle w:val="Odstavecseseznamem"/>
        <w:numPr>
          <w:ilvl w:val="0"/>
          <w:numId w:val="18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Lepidlo na lepení </w:t>
      </w:r>
      <w:r w:rsidR="00CC5B71">
        <w:rPr>
          <w:b/>
          <w:bCs/>
          <w:sz w:val="40"/>
          <w:szCs w:val="40"/>
        </w:rPr>
        <w:t xml:space="preserve">si udělejte jednoduše: </w:t>
      </w:r>
    </w:p>
    <w:p w14:paraId="47B4BFCF" w14:textId="441B71E1" w:rsidR="00CA4363" w:rsidRDefault="00CA4363" w:rsidP="006E0FCB">
      <w:pPr>
        <w:pStyle w:val="Odstavecseseznamem"/>
        <w:rPr>
          <w:b/>
          <w:bCs/>
          <w:sz w:val="40"/>
          <w:szCs w:val="40"/>
        </w:rPr>
      </w:pPr>
      <w:r w:rsidRPr="006E0FCB">
        <w:rPr>
          <w:b/>
          <w:bCs/>
          <w:sz w:val="40"/>
          <w:szCs w:val="40"/>
        </w:rPr>
        <w:t xml:space="preserve">trochu vody + trochu hlíny = hustá </w:t>
      </w:r>
      <w:r w:rsidR="00BA4D38">
        <w:rPr>
          <w:b/>
          <w:bCs/>
          <w:sz w:val="40"/>
          <w:szCs w:val="40"/>
        </w:rPr>
        <w:t>kaše.</w:t>
      </w:r>
    </w:p>
    <w:p w14:paraId="7C2F3AC4" w14:textId="70B3B5B4" w:rsidR="00CA4363" w:rsidRPr="00DF2798" w:rsidRDefault="00DF2798" w:rsidP="00DF2798">
      <w:pPr>
        <w:pStyle w:val="Odstavecseseznamem"/>
        <w:numPr>
          <w:ilvl w:val="0"/>
          <w:numId w:val="18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Komponenty, které chcete přilepit</w:t>
      </w:r>
      <w:r w:rsidR="00D71F22">
        <w:rPr>
          <w:b/>
          <w:bCs/>
          <w:sz w:val="40"/>
          <w:szCs w:val="40"/>
        </w:rPr>
        <w:t>, dobře p</w:t>
      </w:r>
      <w:r w:rsidR="002B468C">
        <w:rPr>
          <w:b/>
          <w:bCs/>
          <w:sz w:val="40"/>
          <w:szCs w:val="40"/>
        </w:rPr>
        <w:t>ři</w:t>
      </w:r>
      <w:r w:rsidR="00D71F22">
        <w:rPr>
          <w:b/>
          <w:bCs/>
          <w:sz w:val="40"/>
          <w:szCs w:val="40"/>
        </w:rPr>
        <w:t xml:space="preserve">tlačte a jakoby mírně </w:t>
      </w:r>
      <w:r w:rsidR="00BA4D38">
        <w:rPr>
          <w:b/>
          <w:bCs/>
          <w:sz w:val="40"/>
          <w:szCs w:val="40"/>
        </w:rPr>
        <w:t>zašroubujte.</w:t>
      </w:r>
    </w:p>
    <w:p w14:paraId="3F5A23DE" w14:textId="2C43B303" w:rsidR="00414008" w:rsidRDefault="00414008" w:rsidP="006E0FCB">
      <w:pPr>
        <w:pStyle w:val="Odstavecseseznamem"/>
        <w:numPr>
          <w:ilvl w:val="0"/>
          <w:numId w:val="18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Hrany uhladíte vlhkým prstem nebo </w:t>
      </w:r>
      <w:r w:rsidR="00BA4D38">
        <w:rPr>
          <w:b/>
          <w:bCs/>
          <w:sz w:val="40"/>
          <w:szCs w:val="40"/>
        </w:rPr>
        <w:t>houbičkou.</w:t>
      </w:r>
    </w:p>
    <w:p w14:paraId="3C373D87" w14:textId="0E8C9263" w:rsidR="00BA4D38" w:rsidRDefault="004A7132" w:rsidP="006E0FCB">
      <w:pPr>
        <w:pStyle w:val="Odstavecseseznamem"/>
        <w:numPr>
          <w:ilvl w:val="0"/>
          <w:numId w:val="18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Hotový kus nechte dobře vyschnout.</w:t>
      </w:r>
    </w:p>
    <w:p w14:paraId="41D8A593" w14:textId="0A4D7EFF" w:rsidR="008C63A4" w:rsidRDefault="008C63A4" w:rsidP="008C63A4">
      <w:pPr>
        <w:rPr>
          <w:b/>
          <w:bCs/>
          <w:sz w:val="40"/>
          <w:szCs w:val="40"/>
        </w:rPr>
      </w:pPr>
    </w:p>
    <w:p w14:paraId="5A0DB069" w14:textId="77777777" w:rsidR="00A40863" w:rsidRDefault="00A40863" w:rsidP="008C63A4">
      <w:pPr>
        <w:rPr>
          <w:b/>
          <w:bCs/>
          <w:sz w:val="40"/>
          <w:szCs w:val="40"/>
        </w:rPr>
      </w:pPr>
    </w:p>
    <w:p w14:paraId="1C36233D" w14:textId="63F28D5C" w:rsidR="00853C74" w:rsidRDefault="00853C74" w:rsidP="008C63A4">
      <w:pPr>
        <w:rPr>
          <w:b/>
          <w:bCs/>
          <w:sz w:val="40"/>
          <w:szCs w:val="40"/>
        </w:rPr>
      </w:pPr>
    </w:p>
    <w:p w14:paraId="6B25F715" w14:textId="5D9011F9" w:rsidR="00853C74" w:rsidRPr="00A40863" w:rsidRDefault="00853C74" w:rsidP="00A40863">
      <w:pPr>
        <w:pStyle w:val="Odstavecseseznamem"/>
        <w:numPr>
          <w:ilvl w:val="0"/>
          <w:numId w:val="23"/>
        </w:numPr>
        <w:rPr>
          <w:b/>
          <w:bCs/>
          <w:sz w:val="40"/>
          <w:szCs w:val="40"/>
        </w:rPr>
      </w:pPr>
      <w:r w:rsidRPr="00A40863">
        <w:rPr>
          <w:b/>
          <w:bCs/>
          <w:sz w:val="40"/>
          <w:szCs w:val="40"/>
        </w:rPr>
        <w:lastRenderedPageBreak/>
        <w:t>ZAJÍC</w:t>
      </w:r>
    </w:p>
    <w:p w14:paraId="4790FCC2" w14:textId="6A8A63EB" w:rsidR="00EF73F6" w:rsidRDefault="00EF73F6" w:rsidP="008C63A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Video jak na </w:t>
      </w:r>
      <w:r w:rsidR="00251D6B">
        <w:rPr>
          <w:b/>
          <w:bCs/>
          <w:sz w:val="40"/>
          <w:szCs w:val="40"/>
        </w:rPr>
        <w:t>to,</w:t>
      </w:r>
      <w:r>
        <w:rPr>
          <w:b/>
          <w:bCs/>
          <w:sz w:val="40"/>
          <w:szCs w:val="40"/>
        </w:rPr>
        <w:t xml:space="preserve"> najdete na Facebooku :</w:t>
      </w:r>
    </w:p>
    <w:p w14:paraId="6EDC2883" w14:textId="2C44D5B8" w:rsidR="00EF73F6" w:rsidRPr="009B34B4" w:rsidRDefault="00EF73F6" w:rsidP="008C63A4">
      <w:pPr>
        <w:rPr>
          <w:b/>
          <w:bCs/>
          <w:color w:val="0070C0"/>
          <w:sz w:val="40"/>
          <w:szCs w:val="40"/>
        </w:rPr>
      </w:pPr>
      <w:r w:rsidRPr="009B34B4">
        <w:rPr>
          <w:b/>
          <w:bCs/>
          <w:color w:val="0070C0"/>
          <w:sz w:val="40"/>
          <w:szCs w:val="40"/>
        </w:rPr>
        <w:t>Výtvarka hudebka ZUŠ Vidnava</w:t>
      </w:r>
    </w:p>
    <w:p w14:paraId="69C2EE9F" w14:textId="61827C3F" w:rsidR="001056A9" w:rsidRDefault="001056A9" w:rsidP="009B34B4">
      <w:pPr>
        <w:pStyle w:val="Odstavecseseznamem"/>
        <w:numPr>
          <w:ilvl w:val="0"/>
          <w:numId w:val="2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Po rozpracování hlíny rovnou tvaruje zvíře z jednoho </w:t>
      </w:r>
      <w:r w:rsidR="00D871AB">
        <w:rPr>
          <w:b/>
          <w:bCs/>
          <w:sz w:val="40"/>
          <w:szCs w:val="40"/>
        </w:rPr>
        <w:t>kusu.</w:t>
      </w:r>
    </w:p>
    <w:p w14:paraId="0DC49ACA" w14:textId="59C2EF66" w:rsidR="00161FDA" w:rsidRDefault="00161FDA" w:rsidP="009B34B4">
      <w:pPr>
        <w:pStyle w:val="Odstavecseseznamem"/>
        <w:numPr>
          <w:ilvl w:val="0"/>
          <w:numId w:val="2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Menší části těla můžete přilepit </w:t>
      </w:r>
      <w:r w:rsidR="00D871AB">
        <w:rPr>
          <w:b/>
          <w:bCs/>
          <w:sz w:val="40"/>
          <w:szCs w:val="40"/>
        </w:rPr>
        <w:t>lepidlem.</w:t>
      </w:r>
    </w:p>
    <w:p w14:paraId="4A72ECE2" w14:textId="3D692BCE" w:rsidR="00161FDA" w:rsidRDefault="00161FDA" w:rsidP="009B34B4">
      <w:pPr>
        <w:pStyle w:val="Odstavecseseznamem"/>
        <w:numPr>
          <w:ilvl w:val="0"/>
          <w:numId w:val="2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Nezapomeňte na menší otvor ze spodní části </w:t>
      </w:r>
      <w:r w:rsidR="00D871AB">
        <w:rPr>
          <w:b/>
          <w:bCs/>
          <w:sz w:val="40"/>
          <w:szCs w:val="40"/>
        </w:rPr>
        <w:t>těla</w:t>
      </w:r>
      <w:r w:rsidR="00251D6B">
        <w:rPr>
          <w:b/>
          <w:bCs/>
          <w:sz w:val="40"/>
          <w:szCs w:val="40"/>
        </w:rPr>
        <w:t>.</w:t>
      </w:r>
    </w:p>
    <w:p w14:paraId="3EEC0A7E" w14:textId="65E5785E" w:rsidR="00D871AB" w:rsidRDefault="00D871AB" w:rsidP="009B34B4">
      <w:pPr>
        <w:pStyle w:val="Odstavecseseznamem"/>
        <w:numPr>
          <w:ilvl w:val="0"/>
          <w:numId w:val="2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Opět vše důkladně uhlaďte vlhkým prstem nebo houbičkou.</w:t>
      </w:r>
    </w:p>
    <w:p w14:paraId="2F47952D" w14:textId="153A2C38" w:rsidR="00256336" w:rsidRDefault="00256336" w:rsidP="009B34B4">
      <w:pPr>
        <w:pStyle w:val="Odstavecseseznamem"/>
        <w:numPr>
          <w:ilvl w:val="0"/>
          <w:numId w:val="2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Hotový kus nechte dobře vyschnout.</w:t>
      </w:r>
    </w:p>
    <w:p w14:paraId="73BF0D39" w14:textId="1BD318C6" w:rsidR="00CF764C" w:rsidRDefault="00CF764C" w:rsidP="00CF764C">
      <w:pPr>
        <w:rPr>
          <w:b/>
          <w:bCs/>
          <w:sz w:val="40"/>
          <w:szCs w:val="40"/>
        </w:rPr>
      </w:pPr>
    </w:p>
    <w:p w14:paraId="0C6A1A1B" w14:textId="20FD0F2E" w:rsidR="00CF764C" w:rsidRDefault="00C931A3" w:rsidP="00CF764C">
      <w:pPr>
        <w:pStyle w:val="Odstavecseseznamem"/>
        <w:numPr>
          <w:ilvl w:val="0"/>
          <w:numId w:val="2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LIBOVOLNÉ TVOŘENÍ</w:t>
      </w:r>
    </w:p>
    <w:p w14:paraId="2D9922F9" w14:textId="0A0A6EDD" w:rsidR="00A43FBC" w:rsidRDefault="00A43FBC" w:rsidP="00C64272">
      <w:pPr>
        <w:ind w:left="36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Inspiraci najdete na YouTube – Pinterest – obrázky </w:t>
      </w:r>
      <w:r w:rsidR="0086792B">
        <w:rPr>
          <w:b/>
          <w:bCs/>
          <w:sz w:val="40"/>
          <w:szCs w:val="40"/>
        </w:rPr>
        <w:t>níže.</w:t>
      </w:r>
    </w:p>
    <w:p w14:paraId="4D4BD8C5" w14:textId="325F4ACB" w:rsidR="0086792B" w:rsidRDefault="0086792B" w:rsidP="00C64272">
      <w:pPr>
        <w:ind w:left="36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Uvítám vlastní kreativitu.</w:t>
      </w:r>
    </w:p>
    <w:p w14:paraId="66DF6799" w14:textId="77777777" w:rsidR="00A43FBC" w:rsidRDefault="00A43FBC" w:rsidP="00C64272">
      <w:pPr>
        <w:ind w:left="360"/>
        <w:rPr>
          <w:b/>
          <w:bCs/>
          <w:sz w:val="40"/>
          <w:szCs w:val="40"/>
        </w:rPr>
      </w:pPr>
    </w:p>
    <w:p w14:paraId="6BA73BA6" w14:textId="2446E616" w:rsidR="00683B52" w:rsidRPr="004C668A" w:rsidRDefault="001C30BB" w:rsidP="00517B6B">
      <w:pPr>
        <w:rPr>
          <w:b/>
          <w:bCs/>
          <w:color w:val="FF6275" w:themeColor="accent2"/>
          <w:sz w:val="40"/>
          <w:szCs w:val="40"/>
        </w:rPr>
      </w:pPr>
      <w:r w:rsidRPr="004C668A">
        <w:rPr>
          <w:b/>
          <w:bCs/>
          <w:color w:val="FF6275" w:themeColor="accent2"/>
          <w:sz w:val="40"/>
          <w:szCs w:val="40"/>
        </w:rPr>
        <w:t xml:space="preserve">Pokud </w:t>
      </w:r>
      <w:r w:rsidR="00F54711" w:rsidRPr="004C668A">
        <w:rPr>
          <w:b/>
          <w:bCs/>
          <w:color w:val="FF6275" w:themeColor="accent2"/>
          <w:sz w:val="40"/>
          <w:szCs w:val="40"/>
        </w:rPr>
        <w:t>něčemu nerozumíte, klidně mi zavolejte a já přijedu na konzultaci.</w:t>
      </w:r>
    </w:p>
    <w:p w14:paraId="38F07245" w14:textId="77777777" w:rsidR="00EF73F6" w:rsidRPr="008C63A4" w:rsidRDefault="00EF73F6" w:rsidP="008C63A4">
      <w:pPr>
        <w:rPr>
          <w:b/>
          <w:bCs/>
          <w:sz w:val="40"/>
          <w:szCs w:val="40"/>
        </w:rPr>
      </w:pPr>
    </w:p>
    <w:p w14:paraId="5D2449A0" w14:textId="704EAEF4" w:rsidR="00633212" w:rsidRDefault="00633212" w:rsidP="003C22E9"/>
    <w:p w14:paraId="159AB6D0" w14:textId="77777777" w:rsidR="003C22E9" w:rsidRDefault="003C22E9" w:rsidP="003C22E9"/>
    <w:p w14:paraId="12C7B973" w14:textId="77777777" w:rsidR="004F4D52" w:rsidRDefault="00231E37">
      <w:pPr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FBBFF9" wp14:editId="05FE8CAC">
            <wp:simplePos x="0" y="0"/>
            <wp:positionH relativeFrom="column">
              <wp:posOffset>63500</wp:posOffset>
            </wp:positionH>
            <wp:positionV relativeFrom="paragraph">
              <wp:posOffset>196850</wp:posOffset>
            </wp:positionV>
            <wp:extent cx="6463665" cy="8618220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12C">
        <w:rPr>
          <w:b/>
          <w:bCs/>
          <w:sz w:val="40"/>
          <w:szCs w:val="40"/>
        </w:rPr>
        <w:t>Těžítko, závěsná dekorace, cedulka na sklenice.</w:t>
      </w:r>
    </w:p>
    <w:p w14:paraId="402B9D1D" w14:textId="12212A54" w:rsidR="004B4DD0" w:rsidRDefault="00F97AC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Reliéf, </w:t>
      </w:r>
      <w:r w:rsidR="00A572FB">
        <w:rPr>
          <w:b/>
          <w:bCs/>
          <w:sz w:val="40"/>
          <w:szCs w:val="40"/>
        </w:rPr>
        <w:t>zápich, slepice.</w:t>
      </w:r>
      <w:r w:rsidR="00330851">
        <w:rPr>
          <w:noProof/>
        </w:rPr>
        <w:drawing>
          <wp:anchor distT="0" distB="0" distL="114300" distR="114300" simplePos="0" relativeHeight="251661312" behindDoc="0" locked="0" layoutInCell="1" allowOverlap="1" wp14:anchorId="0CE4BAC6" wp14:editId="371CB422">
            <wp:simplePos x="0" y="0"/>
            <wp:positionH relativeFrom="column">
              <wp:posOffset>-2540</wp:posOffset>
            </wp:positionH>
            <wp:positionV relativeFrom="paragraph">
              <wp:posOffset>381000</wp:posOffset>
            </wp:positionV>
            <wp:extent cx="5676900" cy="756920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185A0" w14:textId="093C8696" w:rsidR="00A572FB" w:rsidRDefault="00A572FB">
      <w:pPr>
        <w:rPr>
          <w:b/>
          <w:bCs/>
          <w:sz w:val="40"/>
          <w:szCs w:val="40"/>
        </w:rPr>
      </w:pPr>
    </w:p>
    <w:p w14:paraId="7203DA3E" w14:textId="18D86DBE" w:rsidR="000E58D4" w:rsidRDefault="000E58D4">
      <w:pPr>
        <w:rPr>
          <w:b/>
          <w:bCs/>
          <w:sz w:val="40"/>
          <w:szCs w:val="40"/>
        </w:rPr>
      </w:pPr>
    </w:p>
    <w:p w14:paraId="41F6D72F" w14:textId="77777777" w:rsidR="000E58D4" w:rsidRDefault="000E58D4">
      <w:pPr>
        <w:rPr>
          <w:b/>
          <w:bCs/>
          <w:sz w:val="40"/>
          <w:szCs w:val="40"/>
        </w:rPr>
      </w:pPr>
    </w:p>
    <w:p w14:paraId="36E6D499" w14:textId="284351D5" w:rsidR="00A572FB" w:rsidRPr="00D127DE" w:rsidRDefault="00B30DE8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61050A37" wp14:editId="0ECB4FB1">
            <wp:simplePos x="0" y="0"/>
            <wp:positionH relativeFrom="column">
              <wp:posOffset>0</wp:posOffset>
            </wp:positionH>
            <wp:positionV relativeFrom="paragraph">
              <wp:posOffset>-7947660</wp:posOffset>
            </wp:positionV>
            <wp:extent cx="6646545" cy="4984750"/>
            <wp:effectExtent l="0" t="0" r="1905" b="635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58D4">
        <w:rPr>
          <w:b/>
          <w:bCs/>
          <w:sz w:val="40"/>
          <w:szCs w:val="40"/>
        </w:rPr>
        <w:t>Postavička</w:t>
      </w:r>
      <w:r w:rsidR="00D252C0">
        <w:rPr>
          <w:b/>
          <w:bCs/>
          <w:sz w:val="40"/>
          <w:szCs w:val="40"/>
        </w:rPr>
        <w:t>….</w:t>
      </w:r>
    </w:p>
    <w:sectPr w:rsidR="00A572FB" w:rsidRPr="00D127DE" w:rsidSect="004F4D52">
      <w:footerReference w:type="default" r:id="rId10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82B34A" w14:textId="77777777" w:rsidR="003A32DB" w:rsidRDefault="003A32DB">
      <w:pPr>
        <w:spacing w:after="0" w:line="240" w:lineRule="auto"/>
      </w:pPr>
      <w:r>
        <w:separator/>
      </w:r>
    </w:p>
  </w:endnote>
  <w:endnote w:type="continuationSeparator" w:id="0">
    <w:p w14:paraId="7C87F722" w14:textId="77777777" w:rsidR="003A32DB" w:rsidRDefault="003A3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E55168" w14:textId="77777777" w:rsidR="00633212" w:rsidRDefault="00B358BB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10F629" w14:textId="77777777" w:rsidR="003A32DB" w:rsidRDefault="003A32DB">
      <w:pPr>
        <w:spacing w:after="0" w:line="240" w:lineRule="auto"/>
      </w:pPr>
      <w:r>
        <w:separator/>
      </w:r>
    </w:p>
  </w:footnote>
  <w:footnote w:type="continuationSeparator" w:id="0">
    <w:p w14:paraId="45B5F7E1" w14:textId="77777777" w:rsidR="003A32DB" w:rsidRDefault="003A3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E60062"/>
    <w:multiLevelType w:val="hybridMultilevel"/>
    <w:tmpl w:val="DFFEA328"/>
    <w:lvl w:ilvl="0" w:tplc="FFFFFFFF">
      <w:start w:val="1"/>
      <w:numFmt w:val="upperLetter"/>
      <w:lvlText w:val="%1)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4C1B69"/>
    <w:multiLevelType w:val="hybridMultilevel"/>
    <w:tmpl w:val="7534ADB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D31AD0"/>
    <w:multiLevelType w:val="hybridMultilevel"/>
    <w:tmpl w:val="8EBC269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B0D7E"/>
    <w:multiLevelType w:val="hybridMultilevel"/>
    <w:tmpl w:val="964C4E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272BD"/>
    <w:multiLevelType w:val="hybridMultilevel"/>
    <w:tmpl w:val="15D8713C"/>
    <w:lvl w:ilvl="0" w:tplc="FFFFFFFF">
      <w:start w:val="1"/>
      <w:numFmt w:val="upperLetter"/>
      <w:lvlText w:val="%1)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D64736"/>
    <w:multiLevelType w:val="hybridMultilevel"/>
    <w:tmpl w:val="5608CA2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124F5"/>
    <w:multiLevelType w:val="hybridMultilevel"/>
    <w:tmpl w:val="09BA89E8"/>
    <w:lvl w:ilvl="0" w:tplc="FFFFFFFF">
      <w:start w:val="1"/>
      <w:numFmt w:val="upperLetter"/>
      <w:lvlText w:val="%1)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687365"/>
    <w:multiLevelType w:val="hybridMultilevel"/>
    <w:tmpl w:val="73F85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8"/>
  </w:num>
  <w:num w:numId="17">
    <w:abstractNumId w:val="16"/>
  </w:num>
  <w:num w:numId="18">
    <w:abstractNumId w:val="19"/>
  </w:num>
  <w:num w:numId="19">
    <w:abstractNumId w:val="12"/>
  </w:num>
  <w:num w:numId="20">
    <w:abstractNumId w:val="11"/>
  </w:num>
  <w:num w:numId="21">
    <w:abstractNumId w:val="10"/>
  </w:num>
  <w:num w:numId="22">
    <w:abstractNumId w:val="17"/>
  </w:num>
  <w:num w:numId="23">
    <w:abstractNumId w:val="15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2DB"/>
    <w:rsid w:val="000212DE"/>
    <w:rsid w:val="00085BDD"/>
    <w:rsid w:val="000C4C07"/>
    <w:rsid w:val="000E58D4"/>
    <w:rsid w:val="001056A9"/>
    <w:rsid w:val="001267D2"/>
    <w:rsid w:val="00143BE7"/>
    <w:rsid w:val="00161FDA"/>
    <w:rsid w:val="00192E3E"/>
    <w:rsid w:val="001C30BB"/>
    <w:rsid w:val="00230253"/>
    <w:rsid w:val="00231E37"/>
    <w:rsid w:val="00251D6B"/>
    <w:rsid w:val="00256336"/>
    <w:rsid w:val="00296B16"/>
    <w:rsid w:val="002B468C"/>
    <w:rsid w:val="00330851"/>
    <w:rsid w:val="0037034E"/>
    <w:rsid w:val="003A32DB"/>
    <w:rsid w:val="003C22E9"/>
    <w:rsid w:val="00406961"/>
    <w:rsid w:val="00414008"/>
    <w:rsid w:val="00423B40"/>
    <w:rsid w:val="00477E00"/>
    <w:rsid w:val="004A7132"/>
    <w:rsid w:val="004B4DD0"/>
    <w:rsid w:val="004C668A"/>
    <w:rsid w:val="004E29A8"/>
    <w:rsid w:val="004F4D52"/>
    <w:rsid w:val="00500B9E"/>
    <w:rsid w:val="005023AB"/>
    <w:rsid w:val="00517B6B"/>
    <w:rsid w:val="005D2991"/>
    <w:rsid w:val="005F0DBF"/>
    <w:rsid w:val="006038D1"/>
    <w:rsid w:val="00633212"/>
    <w:rsid w:val="00675641"/>
    <w:rsid w:val="00683B52"/>
    <w:rsid w:val="006E0FCB"/>
    <w:rsid w:val="006E613B"/>
    <w:rsid w:val="007258A0"/>
    <w:rsid w:val="00725A11"/>
    <w:rsid w:val="00726872"/>
    <w:rsid w:val="007B357D"/>
    <w:rsid w:val="007D4BB9"/>
    <w:rsid w:val="00853C74"/>
    <w:rsid w:val="0086792B"/>
    <w:rsid w:val="008C63A4"/>
    <w:rsid w:val="009535F0"/>
    <w:rsid w:val="009B34B4"/>
    <w:rsid w:val="009E26CF"/>
    <w:rsid w:val="009F28B0"/>
    <w:rsid w:val="00A025E6"/>
    <w:rsid w:val="00A1244B"/>
    <w:rsid w:val="00A40863"/>
    <w:rsid w:val="00A43FBC"/>
    <w:rsid w:val="00A572FB"/>
    <w:rsid w:val="00A9612C"/>
    <w:rsid w:val="00AD631E"/>
    <w:rsid w:val="00AE5E4A"/>
    <w:rsid w:val="00B30DE8"/>
    <w:rsid w:val="00B358BB"/>
    <w:rsid w:val="00B43E2E"/>
    <w:rsid w:val="00B66BE1"/>
    <w:rsid w:val="00BA4D38"/>
    <w:rsid w:val="00BF5BB7"/>
    <w:rsid w:val="00C45C06"/>
    <w:rsid w:val="00C64272"/>
    <w:rsid w:val="00C931A3"/>
    <w:rsid w:val="00CA4363"/>
    <w:rsid w:val="00CB2D0A"/>
    <w:rsid w:val="00CB5001"/>
    <w:rsid w:val="00CC5B71"/>
    <w:rsid w:val="00CF764C"/>
    <w:rsid w:val="00D127DE"/>
    <w:rsid w:val="00D252C0"/>
    <w:rsid w:val="00D61EA9"/>
    <w:rsid w:val="00D71F22"/>
    <w:rsid w:val="00D72D4D"/>
    <w:rsid w:val="00D871AB"/>
    <w:rsid w:val="00DA2F4F"/>
    <w:rsid w:val="00DF2798"/>
    <w:rsid w:val="00EF73F6"/>
    <w:rsid w:val="00F016ED"/>
    <w:rsid w:val="00F54711"/>
    <w:rsid w:val="00F72EB1"/>
    <w:rsid w:val="00F91DB9"/>
    <w:rsid w:val="00F97AC5"/>
    <w:rsid w:val="00FE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94F0F"/>
  <w15:chartTrackingRefBased/>
  <w15:docId w15:val="{CCD7472E-CEF9-164A-8FB3-E8C70569E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cs-CZ" w:eastAsia="ja-JP" w:bidi="cs-CZ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D631E"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Podnadpis">
    <w:name w:val="Subtitle"/>
    <w:basedOn w:val="Normln"/>
    <w:link w:val="Podnadpis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Zdraznnjemn">
    <w:name w:val="Subtle Emphasis"/>
    <w:basedOn w:val="Standardnpsmoodstavce"/>
    <w:uiPriority w:val="19"/>
    <w:semiHidden/>
    <w:unhideWhenUsed/>
    <w:qFormat/>
    <w:rPr>
      <w:i/>
      <w:iCs/>
      <w:color w:val="666660" w:themeColor="text2" w:themeTint="BF"/>
    </w:rPr>
  </w:style>
  <w:style w:type="character" w:styleId="Zdraznnintenzivn">
    <w:name w:val="Intense Emphasis"/>
    <w:basedOn w:val="Standardnpsmoodstavce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iln">
    <w:name w:val="Strong"/>
    <w:basedOn w:val="Standardnpsmoodstavce"/>
    <w:uiPriority w:val="22"/>
    <w:semiHidden/>
    <w:unhideWhenUsed/>
    <w:qFormat/>
    <w:rPr>
      <w:b/>
      <w:bCs/>
      <w:color w:val="666660" w:themeColor="text2" w:themeTint="BF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CittChar">
    <w:name w:val="Citát Char"/>
    <w:basedOn w:val="Standardnpsmoodstavce"/>
    <w:link w:val="Citt"/>
    <w:uiPriority w:val="29"/>
    <w:semiHidden/>
    <w:rPr>
      <w:i/>
      <w:iCs/>
      <w:sz w:val="34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Pr>
      <w:b/>
      <w:i/>
      <w:iCs/>
      <w:color w:val="454541" w:themeColor="text2" w:themeTint="E6"/>
      <w:sz w:val="34"/>
    </w:rPr>
  </w:style>
  <w:style w:type="character" w:styleId="Odkazjemn">
    <w:name w:val="Subtle Reference"/>
    <w:basedOn w:val="Standardnpsmoodstavce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Odkazintenzivn">
    <w:name w:val="Intense Reference"/>
    <w:basedOn w:val="Standardnpsmoodstavce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pPr>
      <w:outlineLvl w:val="9"/>
    </w:p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character" w:styleId="Nzevknihy">
    <w:name w:val="Book Title"/>
    <w:basedOn w:val="Standardnpsmoodstavce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Hlavikaobsahu">
    <w:name w:val="toa heading"/>
    <w:basedOn w:val="Normln"/>
    <w:next w:val="Normln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Zhlav">
    <w:name w:val="header"/>
    <w:basedOn w:val="Normln"/>
    <w:link w:val="ZhlavChar"/>
    <w:uiPriority w:val="99"/>
    <w:unhideWhenUsed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basedOn w:val="Normln"/>
    <w:uiPriority w:val="34"/>
    <w:unhideWhenUsed/>
    <w:qFormat/>
    <w:rsid w:val="007258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E45E70BA-9550-9A4F-8004-B2B1F9E0998C%7dtf50002001.dotx" TargetMode="External" 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{E45E70BA-9550-9A4F-8004-B2B1F9E0998C}tf50002001.dotx</Template>
  <TotalTime>1</TotalTime>
  <Pages>5</Pages>
  <Words>183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polcakovahana@gmail.com</dc:creator>
  <cp:keywords/>
  <dc:description/>
  <cp:lastModifiedBy>polcakovahana@gmail.com</cp:lastModifiedBy>
  <cp:revision>2</cp:revision>
  <dcterms:created xsi:type="dcterms:W3CDTF">2021-03-01T09:44:00Z</dcterms:created>
  <dcterms:modified xsi:type="dcterms:W3CDTF">2021-03-01T09:44:00Z</dcterms:modified>
</cp:coreProperties>
</file>